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AD" w:rsidRPr="0094533C" w:rsidRDefault="00163CAD" w:rsidP="007A79C0">
      <w:pPr>
        <w:jc w:val="center"/>
        <w:rPr>
          <w:rFonts w:ascii="Arial" w:hAnsi="Arial" w:cs="Arial"/>
        </w:rPr>
      </w:pPr>
    </w:p>
    <w:p w:rsidR="00163CAD" w:rsidRDefault="00163CAD" w:rsidP="007A79C0">
      <w:pPr>
        <w:jc w:val="center"/>
        <w:rPr>
          <w:sz w:val="18"/>
          <w:szCs w:val="18"/>
        </w:rPr>
      </w:pPr>
    </w:p>
    <w:p w:rsidR="00163CAD" w:rsidRPr="007A79C0" w:rsidRDefault="00163CAD" w:rsidP="007A79C0">
      <w:pPr>
        <w:jc w:val="center"/>
        <w:rPr>
          <w:sz w:val="18"/>
          <w:szCs w:val="18"/>
        </w:rPr>
      </w:pPr>
    </w:p>
    <w:p w:rsidR="00163CAD" w:rsidRPr="0094533C" w:rsidRDefault="00163CAD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B474C">
        <w:rPr>
          <w:rFonts w:ascii="Arial" w:hAnsi="Arial" w:cs="Arial"/>
          <w:b/>
          <w:noProof/>
          <w:sz w:val="32"/>
          <w:u w:val="single"/>
        </w:rPr>
        <w:t>Rozpočtové opatření</w:t>
      </w:r>
      <w:r>
        <w:rPr>
          <w:rFonts w:ascii="Arial" w:hAnsi="Arial" w:cs="Arial"/>
          <w:b/>
          <w:noProof/>
          <w:sz w:val="32"/>
          <w:u w:val="single"/>
        </w:rPr>
        <w:t xml:space="preserve"> č. 5</w:t>
      </w:r>
    </w:p>
    <w:p w:rsidR="00163CAD" w:rsidRPr="001713B2" w:rsidRDefault="00163CAD" w:rsidP="007A79C0">
      <w:pPr>
        <w:jc w:val="center"/>
        <w:rPr>
          <w:rFonts w:ascii="Arial" w:hAnsi="Arial" w:cs="Arial"/>
          <w:b/>
        </w:rPr>
      </w:pPr>
    </w:p>
    <w:p w:rsidR="00163CAD" w:rsidRPr="001713B2" w:rsidRDefault="00163CAD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DB474C">
        <w:rPr>
          <w:rFonts w:ascii="Arial" w:hAnsi="Arial" w:cs="Arial"/>
          <w:b/>
          <w:noProof/>
        </w:rPr>
        <w:t>00232173</w:t>
      </w:r>
      <w:r>
        <w:rPr>
          <w:rFonts w:ascii="Arial" w:hAnsi="Arial" w:cs="Arial"/>
          <w:b/>
        </w:rPr>
        <w:t xml:space="preserve">  </w:t>
      </w:r>
      <w:r w:rsidRPr="00DB474C">
        <w:rPr>
          <w:rFonts w:ascii="Arial" w:hAnsi="Arial" w:cs="Arial"/>
          <w:b/>
          <w:noProof/>
        </w:rPr>
        <w:t>Městys</w:t>
      </w:r>
      <w:proofErr w:type="gramEnd"/>
      <w:r w:rsidRPr="00DB474C">
        <w:rPr>
          <w:rFonts w:ascii="Arial" w:hAnsi="Arial" w:cs="Arial"/>
          <w:b/>
          <w:noProof/>
        </w:rPr>
        <w:t xml:space="preserve"> Louňovice pod Blaníkem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163CAD" w:rsidRPr="0094533C" w:rsidRDefault="00163CAD" w:rsidP="0094533C">
      <w:pPr>
        <w:rPr>
          <w:rFonts w:ascii="Arial" w:hAnsi="Arial" w:cs="Arial"/>
          <w:b/>
        </w:rPr>
      </w:pPr>
    </w:p>
    <w:p w:rsidR="00163CAD" w:rsidRPr="0094533C" w:rsidRDefault="00163CA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proofErr w:type="gramStart"/>
      <w:r w:rsidRPr="00DB474C">
        <w:rPr>
          <w:rFonts w:ascii="Arial" w:hAnsi="Arial" w:cs="Arial"/>
          <w:b/>
          <w:noProof/>
        </w:rPr>
        <w:t>5</w:t>
      </w:r>
      <w:r w:rsidRPr="0094533C">
        <w:rPr>
          <w:rFonts w:ascii="Arial" w:hAnsi="Arial" w:cs="Arial"/>
          <w:b/>
        </w:rPr>
        <w:t xml:space="preserve">  / </w:t>
      </w:r>
      <w:r w:rsidRPr="00DB474C">
        <w:rPr>
          <w:rFonts w:ascii="Arial" w:hAnsi="Arial" w:cs="Arial"/>
          <w:b/>
          <w:noProof/>
        </w:rPr>
        <w:t>5/2026</w:t>
      </w:r>
      <w:proofErr w:type="gramEnd"/>
    </w:p>
    <w:p w:rsidR="00163CAD" w:rsidRPr="0094533C" w:rsidRDefault="00163CAD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DB474C">
        <w:rPr>
          <w:rFonts w:ascii="Arial" w:hAnsi="Arial" w:cs="Arial"/>
          <w:b/>
          <w:noProof/>
        </w:rPr>
        <w:t>22.09.2026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Default="00163CAD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DB474C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163CAD" w:rsidRDefault="00163CAD" w:rsidP="0094533C">
      <w:pPr>
        <w:rPr>
          <w:rFonts w:ascii="Arial" w:hAnsi="Arial" w:cs="Arial"/>
        </w:rPr>
      </w:pPr>
    </w:p>
    <w:p w:rsidR="00163CAD" w:rsidRDefault="00163CAD" w:rsidP="0094533C">
      <w:pPr>
        <w:rPr>
          <w:rFonts w:ascii="Arial" w:hAnsi="Arial" w:cs="Arial"/>
        </w:rPr>
      </w:pPr>
      <w:r w:rsidRPr="00DB474C">
        <w:rPr>
          <w:rFonts w:ascii="Arial" w:hAnsi="Arial" w:cs="Arial"/>
          <w:noProof/>
        </w:rPr>
        <w:t>Rozpočtové opatření č.5 - schváleno ZM 21.9.2026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426821" w:rsidRDefault="00163CAD" w:rsidP="0094533C">
      <w:pPr>
        <w:rPr>
          <w:rFonts w:ascii="Courier New" w:hAnsi="Courier New" w:cs="Courier New"/>
          <w:u w:val="single"/>
        </w:rPr>
      </w:pPr>
      <w:r w:rsidRPr="00DB474C">
        <w:rPr>
          <w:rFonts w:ascii="Courier New" w:hAnsi="Courier New" w:cs="Courier New"/>
          <w:noProof/>
          <w:u w:val="single"/>
        </w:rPr>
        <w:t>SU  AU UZ    NP   ORG  KA OD PA SP PO ZJ  MU   Změna rozpočtu (tis.Kč)</w:t>
      </w: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231 10 00000 0000 0000 00 00 00 13 34 000 00             5,00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231 10 00000 0000 0000 00 00 00 13 43 000 00            15,00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10 32 51 69 000 00           -30,00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22 19 61 21 000 00        -2 418,95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231 10 00000 0000 0000 00 31 13 51 69 000 00             8,00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31 13 51 71 000 00            -8,00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19 51 64 000 00            -3,00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19 51 69 000 00          -120,00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231 10 00000 0000 0000 00 33 19 51 73 000 00             3,00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231 10 00000 0000 0000 00 33 22 51 69 000 00            30,00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231 10 00000 0000 0000 00 33 49 50 21 000 00             5,00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231 10 00000 0000 0000 00 33 99 54 99 000 00            10,00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231 10 00000 0000 0000 00 36 12 51 39 000 00            24,00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36 12 59 09 000 00           -24,00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231 10 00000 0000 0000 00 36 13 51 39 000 00            20,00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lastRenderedPageBreak/>
        <w:t>231 10 00000 0000 0000 00 36 13 51 71 000 00            80,00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231 10 00000 0000 0000 00 36 31 51 39 000 00             7,00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36 31 51 71 000 00            -7,00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37 45 50 11 000 00           -20,00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55 12 51 37 000 00            -6,43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12 50 31 000 00            -2,00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231 10 00000 0000 0000 00 61 12 51 73 000 00             2,00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231 10 00000 0000 0000 00 61 71 23 22 000 00            29,65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231 10 00000 0000 0000 00 61 71 51 64 000 00             3,00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231 10 00000 0000 0000 00 61 71 51 91 000 00             3,00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71 52 29 000 00            -8,00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231 10 00000 0000 0000 00 61 71 53 62 000 00             2,00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231 10 00601 0000 0000 00 33 19 51 69 000 00           120,00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231 10 14502 0000 0000 00 55 12 59 04 000 00             6,43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231 10 15017 0000 0000 00 00 00 41 16 000 00            29,44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231 10 15017 0000 0000 00 37 45 51 69 000 00            20,00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231 10 89517 1601 0000 00 22 19 61 21 000 00           585,00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231 10 89518 1605 0000 00 22 19 61 21 000 00           315,00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231 10 91628 0000 0000 00 22 19 61 21 000 00         1 518,95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231 30 00601 0000 0000 00 00 00 41 22 000 00           120,00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94533C" w:rsidRDefault="00163CAD" w:rsidP="00163CAD">
      <w:pPr>
        <w:rPr>
          <w:rFonts w:ascii="Arial" w:hAnsi="Arial" w:cs="Arial"/>
        </w:rPr>
      </w:pPr>
      <w:r w:rsidRPr="00DB474C">
        <w:rPr>
          <w:rFonts w:ascii="Courier New" w:hAnsi="Courier New" w:cs="Courier New"/>
          <w:i/>
          <w:noProof/>
        </w:rPr>
        <w:t>231 30 13022 1441 0000 00 00 00 41 16 000 00             7,82</w:t>
      </w:r>
    </w:p>
    <w:p w:rsidR="00163CAD" w:rsidRPr="0094533C" w:rsidRDefault="00163CAD" w:rsidP="0094533C">
      <w:pPr>
        <w:rPr>
          <w:rFonts w:ascii="Arial" w:hAnsi="Arial" w:cs="Arial"/>
        </w:rPr>
      </w:pPr>
    </w:p>
    <w:p w:rsidR="00163CAD" w:rsidRPr="00426821" w:rsidRDefault="00163CAD" w:rsidP="0094533C">
      <w:pPr>
        <w:rPr>
          <w:rFonts w:ascii="Courier New" w:hAnsi="Courier New" w:cs="Courier New"/>
          <w:i/>
        </w:rPr>
      </w:pPr>
      <w:r w:rsidRPr="00DB474C">
        <w:rPr>
          <w:rFonts w:ascii="Courier New" w:hAnsi="Courier New" w:cs="Courier New"/>
          <w:i/>
          <w:noProof/>
        </w:rPr>
        <w:t>231 30 13022 1445 0000 00 00 00 41 16 000 00            25,78</w:t>
      </w:r>
    </w:p>
    <w:p w:rsidR="00163CAD" w:rsidRDefault="00163CAD" w:rsidP="0094533C">
      <w:pPr>
        <w:rPr>
          <w:rFonts w:ascii="Arial" w:hAnsi="Arial" w:cs="Arial"/>
        </w:rPr>
      </w:pPr>
    </w:p>
    <w:p w:rsidR="00163CAD" w:rsidRDefault="00163CAD" w:rsidP="0094533C">
      <w:pPr>
        <w:rPr>
          <w:rFonts w:ascii="Arial" w:hAnsi="Arial" w:cs="Arial"/>
        </w:rPr>
      </w:pPr>
    </w:p>
    <w:p w:rsidR="00163CAD" w:rsidRDefault="00163CAD" w:rsidP="0094533C">
      <w:pPr>
        <w:rPr>
          <w:rFonts w:ascii="Arial" w:hAnsi="Arial" w:cs="Arial"/>
        </w:rPr>
      </w:pPr>
    </w:p>
    <w:p w:rsidR="00163CAD" w:rsidRDefault="00163CAD" w:rsidP="0094533C">
      <w:pPr>
        <w:rPr>
          <w:rFonts w:ascii="Arial" w:hAnsi="Arial" w:cs="Arial"/>
        </w:rPr>
      </w:pPr>
      <w:r>
        <w:rPr>
          <w:rFonts w:ascii="Arial" w:hAnsi="Arial" w:cs="Arial"/>
        </w:rPr>
        <w:t>Podpis</w:t>
      </w:r>
    </w:p>
    <w:sectPr w:rsidR="00163CAD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049" w:rsidRDefault="00BD1049">
      <w:r>
        <w:separator/>
      </w:r>
    </w:p>
  </w:endnote>
  <w:endnote w:type="continuationSeparator" w:id="0">
    <w:p w:rsidR="00BD1049" w:rsidRDefault="00BD10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049" w:rsidRDefault="00BD1049">
      <w:r>
        <w:separator/>
      </w:r>
    </w:p>
  </w:footnote>
  <w:footnote w:type="continuationSeparator" w:id="0">
    <w:p w:rsidR="00BD1049" w:rsidRDefault="00BD10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CAD" w:rsidRDefault="00163CAD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3CAD"/>
    <w:rsid w:val="00027A75"/>
    <w:rsid w:val="000D09FE"/>
    <w:rsid w:val="000D0F78"/>
    <w:rsid w:val="000E57E5"/>
    <w:rsid w:val="00117DC9"/>
    <w:rsid w:val="001266B3"/>
    <w:rsid w:val="00163CAD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A78F4"/>
    <w:rsid w:val="00AB7793"/>
    <w:rsid w:val="00AD4D60"/>
    <w:rsid w:val="00AF1B8B"/>
    <w:rsid w:val="00B22E46"/>
    <w:rsid w:val="00B37F21"/>
    <w:rsid w:val="00B775DF"/>
    <w:rsid w:val="00BA7314"/>
    <w:rsid w:val="00BD1049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3</TotalTime>
  <Pages>2</Pages>
  <Words>381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</cp:revision>
  <dcterms:created xsi:type="dcterms:W3CDTF">2026-10-05T14:00:00Z</dcterms:created>
  <dcterms:modified xsi:type="dcterms:W3CDTF">2026-10-05T14:03:00Z</dcterms:modified>
</cp:coreProperties>
</file>